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6BA" w:rsidRPr="00D15A64" w:rsidRDefault="003376BA" w:rsidP="00D15A64">
      <w:pPr>
        <w:rPr>
          <w:rFonts w:cs="Times New Roman"/>
        </w:rPr>
      </w:pPr>
      <w:r>
        <w:t xml:space="preserve"> 1060304</w:t>
      </w:r>
      <w:r>
        <w:rPr>
          <w:rFonts w:cs="新細明體" w:hint="eastAsia"/>
        </w:rPr>
        <w:t>親師座談會</w:t>
      </w:r>
      <w:r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169.5pt">
            <v:imagedata r:id="rId6" o:title=""/>
          </v:shape>
        </w:pict>
      </w:r>
      <w:r>
        <w:rPr>
          <w:rFonts w:cs="Times New Roman"/>
        </w:rPr>
        <w:pict>
          <v:shape id="_x0000_i1026" type="#_x0000_t75" style="width:255.75pt;height:169.5pt">
            <v:imagedata r:id="rId7" o:title=""/>
          </v:shape>
        </w:pict>
      </w:r>
      <w:r>
        <w:rPr>
          <w:rFonts w:cs="Times New Roman"/>
        </w:rPr>
        <w:pict>
          <v:shape id="_x0000_i1027" type="#_x0000_t75" style="width:255.75pt;height:169.5pt">
            <v:imagedata r:id="rId8" o:title=""/>
          </v:shape>
        </w:pict>
      </w:r>
      <w:r>
        <w:rPr>
          <w:rFonts w:cs="Times New Roman"/>
        </w:rPr>
        <w:pict>
          <v:shape id="_x0000_i1028" type="#_x0000_t75" style="width:255.75pt;height:169.5pt">
            <v:imagedata r:id="rId9" o:title=""/>
          </v:shape>
        </w:pict>
      </w:r>
      <w:r>
        <w:rPr>
          <w:rFonts w:cs="Times New Roman"/>
        </w:rPr>
        <w:pict>
          <v:shape id="_x0000_i1029" type="#_x0000_t75" style="width:255.75pt;height:169.5pt">
            <v:imagedata r:id="rId10" o:title=""/>
          </v:shape>
        </w:pict>
      </w:r>
      <w:r>
        <w:rPr>
          <w:rFonts w:cs="Times New Roman"/>
        </w:rPr>
        <w:pict>
          <v:shape id="_x0000_i1030" type="#_x0000_t75" style="width:255.75pt;height:169.5pt">
            <v:imagedata r:id="rId11" o:title=""/>
          </v:shape>
        </w:pict>
      </w:r>
      <w:r>
        <w:rPr>
          <w:rFonts w:cs="Times New Roman"/>
        </w:rPr>
        <w:pict>
          <v:shape id="_x0000_i1031" type="#_x0000_t75" style="width:255.75pt;height:169.5pt">
            <v:imagedata r:id="rId12" o:title=""/>
          </v:shape>
        </w:pict>
      </w:r>
      <w:r>
        <w:rPr>
          <w:rFonts w:cs="Times New Roman"/>
        </w:rPr>
        <w:pict>
          <v:shape id="_x0000_i1032" type="#_x0000_t75" style="width:255.75pt;height:169.5pt">
            <v:imagedata r:id="rId13" o:title=""/>
          </v:shape>
        </w:pict>
      </w:r>
      <w:r>
        <w:rPr>
          <w:rFonts w:cs="Times New Roman"/>
        </w:rPr>
        <w:pict>
          <v:shape id="_x0000_i1033" type="#_x0000_t75" style="width:255.75pt;height:169.5pt">
            <v:imagedata r:id="rId14" o:title=""/>
          </v:shape>
        </w:pict>
      </w:r>
      <w:r>
        <w:rPr>
          <w:rFonts w:cs="Times New Roman"/>
        </w:rPr>
        <w:pict>
          <v:shape id="_x0000_i1034" type="#_x0000_t75" style="width:255.75pt;height:169.5pt">
            <v:imagedata r:id="rId15" o:title=""/>
          </v:shape>
        </w:pict>
      </w:r>
      <w:r>
        <w:rPr>
          <w:rFonts w:cs="Times New Roman"/>
        </w:rPr>
        <w:pict>
          <v:shape id="_x0000_i1035" type="#_x0000_t75" style="width:255.75pt;height:169.5pt">
            <v:imagedata r:id="rId16" o:title=""/>
          </v:shape>
        </w:pict>
      </w:r>
      <w:r>
        <w:rPr>
          <w:rFonts w:cs="Times New Roman"/>
        </w:rPr>
        <w:pict>
          <v:shape id="_x0000_i1036" type="#_x0000_t75" style="width:255.75pt;height:169.5pt">
            <v:imagedata r:id="rId17" o:title=""/>
          </v:shape>
        </w:pict>
      </w:r>
      <w:r>
        <w:rPr>
          <w:rFonts w:cs="Times New Roman"/>
        </w:rPr>
        <w:pict>
          <v:shape id="_x0000_i1037" type="#_x0000_t75" style="width:255.75pt;height:169.5pt">
            <v:imagedata r:id="rId18" o:title=""/>
          </v:shape>
        </w:pict>
      </w:r>
      <w:r>
        <w:rPr>
          <w:rFonts w:cs="Times New Roman"/>
        </w:rPr>
        <w:pict>
          <v:shape id="_x0000_i1038" type="#_x0000_t75" style="width:255.75pt;height:169.5pt">
            <v:imagedata r:id="rId19" o:title=""/>
          </v:shape>
        </w:pict>
      </w:r>
      <w:r>
        <w:rPr>
          <w:rFonts w:cs="Times New Roman"/>
        </w:rPr>
        <w:pict>
          <v:shape id="_x0000_i1039" type="#_x0000_t75" style="width:255.75pt;height:169.5pt">
            <v:imagedata r:id="rId20" o:title=""/>
          </v:shape>
        </w:pict>
      </w:r>
      <w:r>
        <w:rPr>
          <w:rFonts w:cs="Times New Roman"/>
        </w:rPr>
        <w:pict>
          <v:shape id="_x0000_i1040" type="#_x0000_t75" style="width:255.75pt;height:169.5pt">
            <v:imagedata r:id="rId21" o:title=""/>
          </v:shape>
        </w:pict>
      </w:r>
    </w:p>
    <w:sectPr w:rsidR="003376BA" w:rsidRPr="00D15A64" w:rsidSect="00D15A64">
      <w:pgSz w:w="11906" w:h="16838"/>
      <w:pgMar w:top="1618" w:right="1080" w:bottom="1440" w:left="1080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6BA" w:rsidRDefault="003376BA" w:rsidP="00D955FB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376BA" w:rsidRDefault="003376BA" w:rsidP="00D955FB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6BA" w:rsidRDefault="003376BA" w:rsidP="00D955FB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376BA" w:rsidRDefault="003376BA" w:rsidP="00D955FB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55FB"/>
    <w:rsid w:val="0006305F"/>
    <w:rsid w:val="00083CE6"/>
    <w:rsid w:val="000A1CC9"/>
    <w:rsid w:val="000F5840"/>
    <w:rsid w:val="00107C28"/>
    <w:rsid w:val="0013319C"/>
    <w:rsid w:val="00146578"/>
    <w:rsid w:val="00153409"/>
    <w:rsid w:val="00167D91"/>
    <w:rsid w:val="00193448"/>
    <w:rsid w:val="001A1697"/>
    <w:rsid w:val="001C4989"/>
    <w:rsid w:val="001C6267"/>
    <w:rsid w:val="001E3A52"/>
    <w:rsid w:val="001F607C"/>
    <w:rsid w:val="0021797C"/>
    <w:rsid w:val="002537E9"/>
    <w:rsid w:val="00274F6E"/>
    <w:rsid w:val="00286444"/>
    <w:rsid w:val="00297934"/>
    <w:rsid w:val="002B6990"/>
    <w:rsid w:val="002C67F9"/>
    <w:rsid w:val="002D2EE1"/>
    <w:rsid w:val="00331A24"/>
    <w:rsid w:val="003376BA"/>
    <w:rsid w:val="003821FB"/>
    <w:rsid w:val="00404C39"/>
    <w:rsid w:val="004464DA"/>
    <w:rsid w:val="00454D0A"/>
    <w:rsid w:val="00487F58"/>
    <w:rsid w:val="004B7CB3"/>
    <w:rsid w:val="004C4CC0"/>
    <w:rsid w:val="004C5E0C"/>
    <w:rsid w:val="004F0490"/>
    <w:rsid w:val="005155D0"/>
    <w:rsid w:val="005178A0"/>
    <w:rsid w:val="005230B6"/>
    <w:rsid w:val="00576F0B"/>
    <w:rsid w:val="00581473"/>
    <w:rsid w:val="00595271"/>
    <w:rsid w:val="005B385F"/>
    <w:rsid w:val="005B7411"/>
    <w:rsid w:val="005E2088"/>
    <w:rsid w:val="006247A3"/>
    <w:rsid w:val="0063046F"/>
    <w:rsid w:val="0064178D"/>
    <w:rsid w:val="006B19F6"/>
    <w:rsid w:val="006B7847"/>
    <w:rsid w:val="006C1E71"/>
    <w:rsid w:val="006F4D90"/>
    <w:rsid w:val="00702521"/>
    <w:rsid w:val="00703FA3"/>
    <w:rsid w:val="007630D8"/>
    <w:rsid w:val="0077749C"/>
    <w:rsid w:val="0079406A"/>
    <w:rsid w:val="007A2CEF"/>
    <w:rsid w:val="007C386B"/>
    <w:rsid w:val="00810956"/>
    <w:rsid w:val="00830345"/>
    <w:rsid w:val="00843EE9"/>
    <w:rsid w:val="008601B2"/>
    <w:rsid w:val="008B6FC3"/>
    <w:rsid w:val="008C57D9"/>
    <w:rsid w:val="008C7DE9"/>
    <w:rsid w:val="008D1099"/>
    <w:rsid w:val="00913714"/>
    <w:rsid w:val="00947A42"/>
    <w:rsid w:val="009C2611"/>
    <w:rsid w:val="009F24F5"/>
    <w:rsid w:val="009F4F0B"/>
    <w:rsid w:val="00A14F24"/>
    <w:rsid w:val="00A21FC3"/>
    <w:rsid w:val="00A35228"/>
    <w:rsid w:val="00A35EE6"/>
    <w:rsid w:val="00A43AF9"/>
    <w:rsid w:val="00A5029D"/>
    <w:rsid w:val="00A56E4E"/>
    <w:rsid w:val="00A9263A"/>
    <w:rsid w:val="00BE7470"/>
    <w:rsid w:val="00C2782C"/>
    <w:rsid w:val="00C376CD"/>
    <w:rsid w:val="00C562B4"/>
    <w:rsid w:val="00C65CDE"/>
    <w:rsid w:val="00C851DE"/>
    <w:rsid w:val="00CF4CEA"/>
    <w:rsid w:val="00D00812"/>
    <w:rsid w:val="00D15A64"/>
    <w:rsid w:val="00D955FB"/>
    <w:rsid w:val="00DB27E6"/>
    <w:rsid w:val="00DB6485"/>
    <w:rsid w:val="00DF71A2"/>
    <w:rsid w:val="00E04477"/>
    <w:rsid w:val="00E456A8"/>
    <w:rsid w:val="00E62107"/>
    <w:rsid w:val="00E74D80"/>
    <w:rsid w:val="00E75712"/>
    <w:rsid w:val="00E77A35"/>
    <w:rsid w:val="00EC29BC"/>
    <w:rsid w:val="00EE3C9F"/>
    <w:rsid w:val="00EF2523"/>
    <w:rsid w:val="00F23C7F"/>
    <w:rsid w:val="00F562E3"/>
    <w:rsid w:val="00F56E1B"/>
    <w:rsid w:val="00F62ED3"/>
    <w:rsid w:val="00F73EF0"/>
    <w:rsid w:val="00F772D2"/>
    <w:rsid w:val="00F80E88"/>
    <w:rsid w:val="00FA58C8"/>
    <w:rsid w:val="00FF2A0E"/>
    <w:rsid w:val="00FF7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2D2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955FB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955FB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D955FB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955F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D955FB"/>
    <w:rPr>
      <w:rFonts w:ascii="Cambria" w:hAnsi="Cambria" w:cs="Cambria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55FB"/>
    <w:rPr>
      <w:rFonts w:ascii="Cambria" w:eastAsia="新細明體" w:hAnsi="Cambria" w:cs="Cambria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B7411"/>
    <w:rPr>
      <w:color w:val="808080"/>
    </w:rPr>
  </w:style>
  <w:style w:type="table" w:styleId="TableGrid">
    <w:name w:val="Table Grid"/>
    <w:basedOn w:val="TableNormal"/>
    <w:uiPriority w:val="99"/>
    <w:rsid w:val="00DB6485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3</Pages>
  <Words>4</Words>
  <Characters>26</Characters>
  <Application>Microsoft Office Outlook</Application>
  <DocSecurity>0</DocSecurity>
  <Lines>0</Lines>
  <Paragraphs>0</Paragraphs>
  <ScaleCrop>false</ScaleCrop>
  <Company>888TIGER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TIGER-XP</dc:creator>
  <cp:keywords/>
  <dc:description/>
  <cp:lastModifiedBy>liu</cp:lastModifiedBy>
  <cp:revision>2</cp:revision>
  <cp:lastPrinted>2013-02-22T08:41:00Z</cp:lastPrinted>
  <dcterms:created xsi:type="dcterms:W3CDTF">2017-03-22T08:04:00Z</dcterms:created>
  <dcterms:modified xsi:type="dcterms:W3CDTF">2017-03-22T08:04:00Z</dcterms:modified>
</cp:coreProperties>
</file>